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894D" w14:textId="3D452A7C" w:rsidR="00193360" w:rsidRPr="00193360" w:rsidRDefault="00193360" w:rsidP="00193360">
      <w:pPr>
        <w:jc w:val="center"/>
      </w:pPr>
      <w:r w:rsidRPr="00193360">
        <w:rPr>
          <w:b/>
          <w:bCs/>
        </w:rPr>
        <w:t>POUVOIR</w:t>
      </w:r>
    </w:p>
    <w:p w14:paraId="606D1CD2" w14:textId="217B9B62" w:rsidR="00193360" w:rsidRPr="00193360" w:rsidRDefault="00193360" w:rsidP="00193360">
      <w:pPr>
        <w:jc w:val="center"/>
      </w:pPr>
      <w:r w:rsidRPr="00193360">
        <w:rPr>
          <w:b/>
          <w:bCs/>
        </w:rPr>
        <w:t>Assemblée Générale Ordinaire</w:t>
      </w:r>
    </w:p>
    <w:p w14:paraId="54F799ED" w14:textId="4F574F9D" w:rsidR="00193360" w:rsidRPr="00193360" w:rsidRDefault="00193360" w:rsidP="00193360">
      <w:pPr>
        <w:jc w:val="center"/>
      </w:pPr>
      <w:r>
        <w:rPr>
          <w:b/>
          <w:bCs/>
        </w:rPr>
        <w:t>28 mai 2026</w:t>
      </w:r>
      <w:r w:rsidRPr="00193360">
        <w:rPr>
          <w:b/>
          <w:bCs/>
        </w:rPr>
        <w:t xml:space="preserve"> – </w:t>
      </w:r>
      <w:r>
        <w:rPr>
          <w:b/>
          <w:bCs/>
        </w:rPr>
        <w:t>Village By CA - ROUEN</w:t>
      </w:r>
    </w:p>
    <w:p w14:paraId="39D8F9AE" w14:textId="77777777" w:rsidR="00193360" w:rsidRPr="00193360" w:rsidRDefault="00193360" w:rsidP="00193360">
      <w:r w:rsidRPr="00193360">
        <w:t> </w:t>
      </w:r>
    </w:p>
    <w:p w14:paraId="53EF6738" w14:textId="77777777" w:rsidR="00193360" w:rsidRPr="00193360" w:rsidRDefault="00193360" w:rsidP="00193360">
      <w:r w:rsidRPr="00193360">
        <w:t>Un pouvoir peut être donné à une autre personne de votre organisme / entreprise ou à une autre entreprise membre de NextMove. </w:t>
      </w:r>
    </w:p>
    <w:p w14:paraId="2257B579" w14:textId="287C053C" w:rsidR="00193360" w:rsidRPr="00193360" w:rsidRDefault="00193360" w:rsidP="00193360">
      <w:r w:rsidRPr="00193360">
        <w:t>Merci de compléter ce pouvoir, puis de le retourner par mail : </w:t>
      </w:r>
      <w:hyperlink r:id="rId10" w:tgtFrame="_blank" w:history="1">
        <w:r w:rsidRPr="00193360">
          <w:rPr>
            <w:rStyle w:val="Lienhypertexte"/>
          </w:rPr>
          <w:t>contact@nextmove.fr</w:t>
        </w:r>
      </w:hyperlink>
      <w:r w:rsidRPr="00193360">
        <w:t> ou courrier </w:t>
      </w:r>
      <w:r w:rsidRPr="00193360">
        <w:rPr>
          <w:u w:val="single"/>
        </w:rPr>
        <w:t xml:space="preserve">avant le </w:t>
      </w:r>
      <w:r w:rsidR="00371BD7">
        <w:rPr>
          <w:u w:val="single"/>
        </w:rPr>
        <w:t>21/05/2026</w:t>
      </w:r>
      <w:r w:rsidRPr="00193360">
        <w:t> </w:t>
      </w:r>
    </w:p>
    <w:p w14:paraId="19D9AC8A" w14:textId="77777777" w:rsidR="00193360" w:rsidRPr="00193360" w:rsidRDefault="00193360" w:rsidP="00193360">
      <w:r w:rsidRPr="00193360">
        <w:t> </w:t>
      </w:r>
    </w:p>
    <w:p w14:paraId="4EBCEBD8" w14:textId="77777777" w:rsidR="00193360" w:rsidRPr="00193360" w:rsidRDefault="00193360" w:rsidP="00193360">
      <w:r w:rsidRPr="00193360">
        <w:t> </w:t>
      </w:r>
    </w:p>
    <w:p w14:paraId="40B0A2C6" w14:textId="77777777" w:rsidR="00193360" w:rsidRPr="00193360" w:rsidRDefault="00193360" w:rsidP="00193360">
      <w:r w:rsidRPr="00193360">
        <w:t>Je soussigné :  </w:t>
      </w:r>
    </w:p>
    <w:p w14:paraId="53614F95" w14:textId="77777777" w:rsidR="00193360" w:rsidRPr="00193360" w:rsidRDefault="00193360" w:rsidP="00193360">
      <w:r w:rsidRPr="00193360">
        <w:t> </w:t>
      </w:r>
    </w:p>
    <w:p w14:paraId="5736F62C" w14:textId="77777777" w:rsidR="00193360" w:rsidRPr="00193360" w:rsidRDefault="00193360" w:rsidP="00193360">
      <w:r w:rsidRPr="00193360">
        <w:t>Prénom, NOM : _ _ _ _ _ _ _ _ _ _ _ _ _ _ _ _ _ _       </w:t>
      </w:r>
    </w:p>
    <w:p w14:paraId="728ED72A" w14:textId="77777777" w:rsidR="00193360" w:rsidRPr="00193360" w:rsidRDefault="00193360" w:rsidP="00193360">
      <w:r w:rsidRPr="00193360">
        <w:t>Représentant l’entreprise / l’organisme : _ _ _ _ _ _ _ _ _ _ _ _ _ _ _   </w:t>
      </w:r>
    </w:p>
    <w:p w14:paraId="6CE156A6" w14:textId="77777777" w:rsidR="00193360" w:rsidRPr="00193360" w:rsidRDefault="00193360" w:rsidP="00193360">
      <w:r w:rsidRPr="00193360">
        <w:t> </w:t>
      </w:r>
    </w:p>
    <w:p w14:paraId="1BC609D4" w14:textId="77777777" w:rsidR="00193360" w:rsidRPr="00193360" w:rsidRDefault="00193360" w:rsidP="00193360">
      <w:r w:rsidRPr="00193360">
        <w:t> </w:t>
      </w:r>
    </w:p>
    <w:p w14:paraId="1773D6AC" w14:textId="77777777" w:rsidR="00193360" w:rsidRPr="00193360" w:rsidRDefault="00193360" w:rsidP="00193360">
      <w:r w:rsidRPr="00193360">
        <w:t>Donne mandat par la présente à :   </w:t>
      </w:r>
    </w:p>
    <w:p w14:paraId="51FF30FE" w14:textId="77777777" w:rsidR="00193360" w:rsidRPr="00193360" w:rsidRDefault="00193360" w:rsidP="00193360">
      <w:r w:rsidRPr="00193360">
        <w:t> </w:t>
      </w:r>
    </w:p>
    <w:p w14:paraId="46075611" w14:textId="77777777" w:rsidR="00193360" w:rsidRPr="00193360" w:rsidRDefault="00193360" w:rsidP="00193360">
      <w:r w:rsidRPr="00193360">
        <w:t>Prénom, NOM : _ _ _ _ _ _ _ _ _ _ _ _ _      </w:t>
      </w:r>
    </w:p>
    <w:p w14:paraId="227DA331" w14:textId="77777777" w:rsidR="00193360" w:rsidRPr="00193360" w:rsidRDefault="00193360" w:rsidP="00193360">
      <w:r w:rsidRPr="00193360">
        <w:t>Représentant l’entreprise / organisme : _ _ _ _ _ _ _ _ _ _     </w:t>
      </w:r>
    </w:p>
    <w:p w14:paraId="48EA608C" w14:textId="77777777" w:rsidR="00193360" w:rsidRPr="00193360" w:rsidRDefault="00193360" w:rsidP="00193360">
      <w:r w:rsidRPr="00193360">
        <w:t> </w:t>
      </w:r>
    </w:p>
    <w:p w14:paraId="6286BB37" w14:textId="77777777" w:rsidR="00193360" w:rsidRPr="00193360" w:rsidRDefault="00193360" w:rsidP="00193360">
      <w:r w:rsidRPr="00193360">
        <w:t> </w:t>
      </w:r>
    </w:p>
    <w:p w14:paraId="65C91D72" w14:textId="1A283D23" w:rsidR="00193360" w:rsidRPr="00193360" w:rsidRDefault="00193360" w:rsidP="00193360">
      <w:r w:rsidRPr="00193360">
        <w:t xml:space="preserve">Pour me représenter à l’Assemblée Générale de l’association Mov’eo / NextMove réunie le </w:t>
      </w:r>
      <w:r w:rsidR="00371BD7">
        <w:t>28 Mai 2026 au Village By CA</w:t>
      </w:r>
      <w:r w:rsidRPr="00193360">
        <w:t>, à ce titre émettre tous votes et signer toutes pièces ainsi que le prévoit l’ordre du jour. </w:t>
      </w:r>
    </w:p>
    <w:p w14:paraId="6F7B90E7" w14:textId="77777777" w:rsidR="00193360" w:rsidRPr="00193360" w:rsidRDefault="00193360" w:rsidP="00193360">
      <w:r w:rsidRPr="00193360">
        <w:t> </w:t>
      </w:r>
    </w:p>
    <w:p w14:paraId="7272DCBC" w14:textId="77777777" w:rsidR="00193360" w:rsidRPr="00193360" w:rsidRDefault="00193360" w:rsidP="00193360">
      <w:r w:rsidRPr="00193360">
        <w:t> </w:t>
      </w:r>
    </w:p>
    <w:p w14:paraId="3B8B0B03" w14:textId="77777777" w:rsidR="00193360" w:rsidRPr="00193360" w:rsidRDefault="00193360" w:rsidP="00193360">
      <w:r w:rsidRPr="00193360">
        <w:t>Fait en un exemplaire original, </w:t>
      </w:r>
    </w:p>
    <w:p w14:paraId="60324F86" w14:textId="77777777" w:rsidR="00193360" w:rsidRPr="00193360" w:rsidRDefault="00193360" w:rsidP="00193360">
      <w:r w:rsidRPr="00193360">
        <w:t>Date : _ _ _ _ _ _ _  </w:t>
      </w:r>
    </w:p>
    <w:p w14:paraId="0521B4EE" w14:textId="77777777" w:rsidR="00193360" w:rsidRPr="00193360" w:rsidRDefault="00193360" w:rsidP="00193360">
      <w:r w:rsidRPr="00193360">
        <w:t> </w:t>
      </w:r>
    </w:p>
    <w:p w14:paraId="7926BB7D" w14:textId="77777777" w:rsidR="00193360" w:rsidRPr="00193360" w:rsidRDefault="00193360" w:rsidP="00193360">
      <w:r w:rsidRPr="00193360">
        <w:t>Signature précédée de la mention manuscrite « Bon pour pouvoir » :  </w:t>
      </w:r>
    </w:p>
    <w:p w14:paraId="5DF3B0FB" w14:textId="77777777" w:rsidR="00193360" w:rsidRPr="00193360" w:rsidRDefault="00193360" w:rsidP="00193360">
      <w:r w:rsidRPr="00193360">
        <w:t> </w:t>
      </w:r>
    </w:p>
    <w:p w14:paraId="68D96FB6" w14:textId="77777777" w:rsidR="00193360" w:rsidRPr="00193360" w:rsidRDefault="00193360" w:rsidP="00193360">
      <w:r w:rsidRPr="00193360">
        <w:t> </w:t>
      </w:r>
    </w:p>
    <w:p w14:paraId="789F93D9" w14:textId="77777777" w:rsidR="00193360" w:rsidRPr="00193360" w:rsidRDefault="00193360" w:rsidP="00193360">
      <w:r w:rsidRPr="00193360">
        <w:t>_ _ _ _ _ _ _ _ _ _ _ </w:t>
      </w:r>
    </w:p>
    <w:p w14:paraId="1CF7D9E7" w14:textId="77777777" w:rsidR="00193360" w:rsidRPr="00193360" w:rsidRDefault="00193360" w:rsidP="00193360">
      <w:r w:rsidRPr="00193360">
        <w:t> </w:t>
      </w:r>
    </w:p>
    <w:p w14:paraId="63711797" w14:textId="77777777" w:rsidR="00462F78" w:rsidRPr="00193360" w:rsidRDefault="00462F78" w:rsidP="00193360"/>
    <w:sectPr w:rsidR="00462F78" w:rsidRPr="00193360" w:rsidSect="00EC79C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35" w:right="1418" w:bottom="1134" w:left="1418" w:header="552" w:footer="4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31C8E" w14:textId="77777777" w:rsidR="00722684" w:rsidRDefault="00722684" w:rsidP="00462F78">
      <w:r>
        <w:separator/>
      </w:r>
    </w:p>
  </w:endnote>
  <w:endnote w:type="continuationSeparator" w:id="0">
    <w:p w14:paraId="7E0AAB30" w14:textId="77777777" w:rsidR="00722684" w:rsidRDefault="00722684" w:rsidP="00462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0422CD-F5BF-4610-9E26-DAD4C9A6D531}"/>
    <w:embedBold r:id="rId2" w:fontKey="{87451736-8B83-4B41-B5AA-157152D244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37FF46F-700C-46BC-AFEB-8C8355131037}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B119" w14:textId="3163F2F9" w:rsidR="00C75BC6" w:rsidRDefault="00214750">
    <w:pPr>
      <w:pStyle w:val="Pieddepage"/>
    </w:pPr>
    <w:r w:rsidRPr="00691D28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177CE19" wp14:editId="1C2A7C1C">
              <wp:simplePos x="0" y="0"/>
              <wp:positionH relativeFrom="column">
                <wp:posOffset>4351020</wp:posOffset>
              </wp:positionH>
              <wp:positionV relativeFrom="paragraph">
                <wp:posOffset>-3175</wp:posOffset>
              </wp:positionV>
              <wp:extent cx="1706880" cy="593725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688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F6B8E" w14:textId="77777777" w:rsidR="00502777" w:rsidRDefault="00691D28" w:rsidP="00691D28">
                          <w:pP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N° TVA intracommunautaire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FR 71 491 767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257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SIRET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 : 491 767 257 00034 - </w:t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Code APE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9499Z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Tel.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: +33 (0)2 32 91 54 50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="00502777" w:rsidRP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contact@nextmove.fr</w:t>
                          </w:r>
                          <w:r w:rsid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www.nextmove.fr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7CE19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342.6pt;margin-top:-.25pt;width:134.4pt;height:4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" filled="f" stroked="f" strokeweight="1pt">
              <v:textbox inset="1mm">
                <w:txbxContent>
                  <w:p w14:paraId="76FF6B8E" w14:textId="77777777" w:rsidR="00502777" w:rsidRDefault="00691D28" w:rsidP="00691D28">
                    <w:pP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N° TVA intracommunautaire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FR 71 491 767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257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SIRET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 : 491 767 257 00034 - </w:t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Code APE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9499Z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Tel.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: +33 (0)2 32 91 54 50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="00502777" w:rsidRP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contact@nextmove.fr</w:t>
                    </w:r>
                    <w:r w:rsid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www.nextmove.fr</w:t>
                    </w:r>
                  </w:p>
                </w:txbxContent>
              </v:textbox>
            </v:shap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4E80EB9" wp14:editId="75898CCC">
              <wp:simplePos x="0" y="0"/>
              <wp:positionH relativeFrom="column">
                <wp:posOffset>4349750</wp:posOffset>
              </wp:positionH>
              <wp:positionV relativeFrom="paragraph">
                <wp:posOffset>48260</wp:posOffset>
              </wp:positionV>
              <wp:extent cx="0" cy="493395"/>
              <wp:effectExtent l="0" t="0" r="38100" b="20955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D9FC3" id="Connecteur droit 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5pt,3.8pt" to="342.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2HtnE9sAAAAIAQAADwAAAGRycy9k&#10;b3ducmV2LnhtbEyPQU+DQBSE7yb9D5vXxIuxS21BgjyaqvEHUE28btknoOxbwm4L8utd46EeJzOZ&#10;+SbfTaYTZxpcaxlhvYpAEFdWt1wjvL2+3KYgnFesVWeZEL7Jwa5YXOUq03bkks4HX4tQwi5TCI33&#10;fSalqxoyyq1sTxy8DzsY5YMcaqkHNYZy08m7KEqkUS2HhUb19NRQ9XU4GQRnPkt6LJ/ZzmN7s53n&#10;97jcbhCvl9P+AYSnyV/C8Isf0KEITEd7Yu1Eh5CkcfjiEe4TEMH/00eENN6ALHL5/0DxAw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Nh7ZxP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EB53CA" wp14:editId="36FA3297">
              <wp:simplePos x="0" y="0"/>
              <wp:positionH relativeFrom="column">
                <wp:posOffset>1974215</wp:posOffset>
              </wp:positionH>
              <wp:positionV relativeFrom="paragraph">
                <wp:posOffset>10160</wp:posOffset>
              </wp:positionV>
              <wp:extent cx="2218055" cy="573405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4889FD" w14:textId="77777777" w:rsidR="00691D28" w:rsidRPr="006B79BB" w:rsidRDefault="00691D28" w:rsidP="00691D28">
                          <w:pPr>
                            <w:rPr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color w:val="263269"/>
                              <w:sz w:val="12"/>
                              <w:szCs w:val="12"/>
                            </w:rPr>
                            <w:t>NextMove</w:t>
                          </w:r>
                        </w:p>
                        <w:p w14:paraId="13E29544" w14:textId="77777777" w:rsidR="00502777" w:rsidRDefault="00691D28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Mov’eo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</w:t>
                          </w:r>
                          <w:r w:rsidR="00D37CD5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</w:t>
                          </w:r>
                          <w:r w:rsidR="00BB0ECD"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Association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loi de 1901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="00D37CD5"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Innovapôle</w:t>
                          </w:r>
                          <w:proofErr w:type="spellEnd"/>
                          <w:r w:rsidR="00D37CD5"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76</w:t>
                          </w:r>
                        </w:p>
                        <w:p w14:paraId="768509D2" w14:textId="77777777" w:rsidR="00D37CD5" w:rsidRPr="00BB0ECD" w:rsidRDefault="00D37CD5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50, rue Ettore Bugatti</w:t>
                          </w:r>
                        </w:p>
                        <w:p w14:paraId="68D6BF5D" w14:textId="77777777" w:rsidR="00D37CD5" w:rsidRPr="006B79BB" w:rsidRDefault="00D37CD5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7680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0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S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ain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Etienne du Rouvray </w:t>
                          </w:r>
                        </w:p>
                        <w:p w14:paraId="11783937" w14:textId="77777777" w:rsidR="00691D28" w:rsidRPr="006B79BB" w:rsidRDefault="00691D28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B53CA" id="Zone de texte 9" o:spid="_x0000_s1027" type="#_x0000_t202" style="position:absolute;margin-left:155.45pt;margin-top:.8pt;width:174.65pt;height:45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" filled="f" stroked="f" strokeweight="1pt">
              <v:textbox inset="1mm">
                <w:txbxContent>
                  <w:p w14:paraId="624889FD" w14:textId="77777777" w:rsidR="00691D28" w:rsidRPr="006B79BB" w:rsidRDefault="00691D28" w:rsidP="00691D28">
                    <w:pPr>
                      <w:rPr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color w:val="263269"/>
                        <w:sz w:val="12"/>
                        <w:szCs w:val="12"/>
                      </w:rPr>
                      <w:t>NextMove</w:t>
                    </w:r>
                  </w:p>
                  <w:p w14:paraId="13E29544" w14:textId="77777777" w:rsidR="00502777" w:rsidRDefault="00691D28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Mov’eo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</w:t>
                    </w:r>
                    <w:r w:rsidR="00D37CD5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</w:t>
                    </w:r>
                    <w:r w:rsidR="00BB0ECD"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Association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loi de 1901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br/>
                    </w:r>
                    <w:proofErr w:type="spellStart"/>
                    <w:r w:rsidR="00D37CD5"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Innovapôle</w:t>
                    </w:r>
                    <w:proofErr w:type="spellEnd"/>
                    <w:r w:rsidR="00D37CD5"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76</w:t>
                    </w:r>
                  </w:p>
                  <w:p w14:paraId="768509D2" w14:textId="77777777" w:rsidR="00D37CD5" w:rsidRPr="00BB0ECD" w:rsidRDefault="00D37CD5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50, rue Ettore Bugatti</w:t>
                    </w:r>
                  </w:p>
                  <w:p w14:paraId="68D6BF5D" w14:textId="77777777" w:rsidR="00D37CD5" w:rsidRPr="006B79BB" w:rsidRDefault="00D37CD5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7680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0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S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ain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Etienne du Rouvray </w:t>
                    </w:r>
                  </w:p>
                  <w:p w14:paraId="11783937" w14:textId="77777777" w:rsidR="00691D28" w:rsidRPr="006B79BB" w:rsidRDefault="00691D28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773AC43" wp14:editId="6BA46546">
              <wp:simplePos x="0" y="0"/>
              <wp:positionH relativeFrom="column">
                <wp:posOffset>1970405</wp:posOffset>
              </wp:positionH>
              <wp:positionV relativeFrom="paragraph">
                <wp:posOffset>45085</wp:posOffset>
              </wp:positionV>
              <wp:extent cx="0" cy="493395"/>
              <wp:effectExtent l="0" t="0" r="38100" b="2095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619763" id="Connecteur droit 1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5pt,3.55pt" to="155.1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Tefbm9sAAAAIAQAADwAAAGRycy9k&#10;b3ducmV2LnhtbEyPQU+DQBSE7yb9D5vXxIuxC4JKkEfTavwBVBOvW/YJKPuWsNuC/HrXeNDjZCYz&#10;3xTb2fTiTKPrLCPEmwgEcW11xw3C68vzdQbCecVa9ZYJ4YscbMvVRaFybSeu6HzwjQgl7HKF0Ho/&#10;5FK6uiWj3MYOxMF7t6NRPsixkXpUUyg3vbyJojtpVMdhoVUDPbZUfx5OBsGZj4r21RPbZequ0mV5&#10;u63SBPFyPe8eQHia/V8YfvADOpSB6WhPrJ3oEZI4SkIU4T4GEfxffUTI0gxkWcj/B8pvAA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E3n25v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682B6C" w:rsidRPr="00761054">
      <w:rPr>
        <w:rFonts w:asciiTheme="majorHAnsi" w:hAnsiTheme="majorHAnsi" w:cstheme="majorHAnsi"/>
        <w:noProof/>
        <w:lang w:val="en-US"/>
      </w:rPr>
      <w:drawing>
        <wp:inline distT="0" distB="0" distL="0" distR="0" wp14:anchorId="626CF68C" wp14:editId="093B4CA1">
          <wp:extent cx="1038758" cy="557134"/>
          <wp:effectExtent l="0" t="0" r="9525" b="0"/>
          <wp:docPr id="1776662370" name="Image 1776662370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662370" name="Image 1776662370" descr="Une image contenant texte, Police, Graphiqu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73" cy="56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484FC" w14:textId="3E180C71" w:rsidR="009F49D7" w:rsidRPr="009F49D7" w:rsidRDefault="00C16E7E" w:rsidP="00761054">
    <w:pPr>
      <w:pStyle w:val="Pieddepage"/>
      <w:ind w:left="-284"/>
      <w:rPr>
        <w:rFonts w:asciiTheme="majorHAnsi" w:hAnsiTheme="majorHAnsi" w:cstheme="majorHAnsi"/>
        <w:lang w:val="en-US"/>
      </w:rPr>
    </w:pPr>
    <w:r w:rsidRPr="00C16E7E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3BA21215" wp14:editId="7E32A952">
              <wp:simplePos x="0" y="0"/>
              <wp:positionH relativeFrom="column">
                <wp:posOffset>-798449</wp:posOffset>
              </wp:positionH>
              <wp:positionV relativeFrom="paragraph">
                <wp:posOffset>493293</wp:posOffset>
              </wp:positionV>
              <wp:extent cx="453390" cy="1404620"/>
              <wp:effectExtent l="0" t="0" r="3810" b="0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5EB33" w14:textId="05279163" w:rsidR="00C16E7E" w:rsidRPr="00C16E7E" w:rsidRDefault="00C16E7E">
                          <w:pPr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C16E7E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V13.10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A2121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1" type="#_x0000_t202" style="position:absolute;left:0;text-align:left;margin-left:-62.85pt;margin-top:38.85pt;width:35.7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" stroked="f">
              <v:textbox style="mso-fit-shape-to-text:t">
                <w:txbxContent>
                  <w:p w14:paraId="07E5EB33" w14:textId="05279163" w:rsidR="00C16E7E" w:rsidRPr="00C16E7E" w:rsidRDefault="00C16E7E">
                    <w:pPr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C16E7E">
                      <w:rPr>
                        <w:color w:val="808080" w:themeColor="background1" w:themeShade="80"/>
                        <w:sz w:val="12"/>
                        <w:szCs w:val="12"/>
                      </w:rPr>
                      <w:t>V13.10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4750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312DA3" wp14:editId="1BB085FB">
              <wp:simplePos x="0" y="0"/>
              <wp:positionH relativeFrom="column">
                <wp:posOffset>4366895</wp:posOffset>
              </wp:positionH>
              <wp:positionV relativeFrom="paragraph">
                <wp:posOffset>3175</wp:posOffset>
              </wp:positionV>
              <wp:extent cx="1706880" cy="593725"/>
              <wp:effectExtent l="0" t="0" r="0" b="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688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27350" w14:textId="6C27FDAC" w:rsidR="00502777" w:rsidRDefault="00502777" w:rsidP="00502777">
                          <w:pP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N° TVA intracommunautaire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FR 71 491 767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257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SIRET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491 767 257 000</w:t>
                          </w:r>
                          <w:r w:rsidR="003B0FC0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26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- </w:t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Code APE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9499Z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Tel.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: +33 (0)</w:t>
                          </w:r>
                          <w:r w:rsidR="00864A1F" w:rsidRPr="00864A1F">
                            <w:t xml:space="preserve"> </w:t>
                          </w:r>
                          <w:r w:rsidR="00864A1F" w:rsidRPr="00864A1F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02 35 65 78 17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contact@nextmove.fr</w:t>
                          </w:r>
                          <w:r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www.nextmove.fr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312DA3" id="Zone de texte 12" o:spid="_x0000_s1032" type="#_x0000_t202" style="position:absolute;left:0;text-align:left;margin-left:343.85pt;margin-top:.25pt;width:134.4pt;height:4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" filled="f" stroked="f" strokeweight="1pt">
              <v:textbox inset="1mm">
                <w:txbxContent>
                  <w:p w14:paraId="7AF27350" w14:textId="6C27FDAC" w:rsidR="00502777" w:rsidRDefault="00502777" w:rsidP="00502777">
                    <w:pP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N° TVA intracommunautaire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FR 71 491 767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257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SIRET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491 767 257 000</w:t>
                    </w:r>
                    <w:r w:rsidR="003B0FC0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26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- </w:t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Code APE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9499Z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Tel.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: +33 (0)</w:t>
                    </w:r>
                    <w:r w:rsidR="00864A1F" w:rsidRPr="00864A1F">
                      <w:t xml:space="preserve"> </w:t>
                    </w:r>
                    <w:r w:rsidR="00864A1F" w:rsidRPr="00864A1F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02 35 65 78 17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contact@nextmove.fr</w:t>
                    </w:r>
                    <w:r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www.nextmove.fr</w:t>
                    </w:r>
                  </w:p>
                </w:txbxContent>
              </v:textbox>
            </v:shap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10B7C3" wp14:editId="42669BEA">
              <wp:simplePos x="0" y="0"/>
              <wp:positionH relativeFrom="column">
                <wp:posOffset>4360545</wp:posOffset>
              </wp:positionH>
              <wp:positionV relativeFrom="paragraph">
                <wp:posOffset>50165</wp:posOffset>
              </wp:positionV>
              <wp:extent cx="0" cy="493395"/>
              <wp:effectExtent l="0" t="0" r="38100" b="20955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DDD438" id="Connecteur droit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5pt,3.95pt" to="343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" strokecolor="#263269" strokeweight=".25pt">
              <v:stroke joinstyle="miter"/>
            </v:lin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78454F" wp14:editId="2207D7B8">
              <wp:simplePos x="0" y="0"/>
              <wp:positionH relativeFrom="column">
                <wp:posOffset>1985010</wp:posOffset>
              </wp:positionH>
              <wp:positionV relativeFrom="paragraph">
                <wp:posOffset>11430</wp:posOffset>
              </wp:positionV>
              <wp:extent cx="2218055" cy="573405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8F94E5" w14:textId="77777777" w:rsidR="00502777" w:rsidRPr="006B79BB" w:rsidRDefault="00502777" w:rsidP="00502777">
                          <w:pPr>
                            <w:rPr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color w:val="263269"/>
                              <w:sz w:val="12"/>
                              <w:szCs w:val="12"/>
                            </w:rPr>
                            <w:t>NextMove</w:t>
                          </w:r>
                        </w:p>
                        <w:p w14:paraId="145009C8" w14:textId="77777777" w:rsidR="00502777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Mov’eo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- 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Association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loi de 1901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Innovapôle</w:t>
                          </w:r>
                          <w:proofErr w:type="spellEnd"/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76</w:t>
                          </w:r>
                        </w:p>
                        <w:p w14:paraId="5D940968" w14:textId="77777777" w:rsidR="00502777" w:rsidRPr="00BB0ECD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50, rue Ettore Bugatti</w:t>
                          </w:r>
                        </w:p>
                        <w:p w14:paraId="1339CD20" w14:textId="77777777" w:rsidR="00502777" w:rsidRPr="006B79BB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7680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0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S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ain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Etienne du Rouvray </w:t>
                          </w:r>
                        </w:p>
                        <w:p w14:paraId="2B7EFF25" w14:textId="77777777" w:rsidR="00502777" w:rsidRPr="006B79BB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8454F" id="Zone de texte 13" o:spid="_x0000_s1033" type="#_x0000_t202" style="position:absolute;left:0;text-align:left;margin-left:156.3pt;margin-top:.9pt;width:174.65pt;height:4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" filled="f" stroked="f" strokeweight="1pt">
              <v:textbox inset="1mm">
                <w:txbxContent>
                  <w:p w14:paraId="798F94E5" w14:textId="77777777" w:rsidR="00502777" w:rsidRPr="006B79BB" w:rsidRDefault="00502777" w:rsidP="00502777">
                    <w:pPr>
                      <w:rPr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color w:val="263269"/>
                        <w:sz w:val="12"/>
                        <w:szCs w:val="12"/>
                      </w:rPr>
                      <w:t>NextMove</w:t>
                    </w:r>
                  </w:p>
                  <w:p w14:paraId="145009C8" w14:textId="77777777" w:rsidR="00502777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Mov’eo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- 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Association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loi de 1901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br/>
                    </w:r>
                    <w:proofErr w:type="spellStart"/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Innovapôle</w:t>
                    </w:r>
                    <w:proofErr w:type="spellEnd"/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76</w:t>
                    </w:r>
                  </w:p>
                  <w:p w14:paraId="5D940968" w14:textId="77777777" w:rsidR="00502777" w:rsidRPr="00BB0ECD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50, rue Ettore Bugatti</w:t>
                    </w:r>
                  </w:p>
                  <w:p w14:paraId="1339CD20" w14:textId="77777777" w:rsidR="00502777" w:rsidRPr="006B79BB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7680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0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S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ain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Etienne du Rouvray </w:t>
                    </w:r>
                  </w:p>
                  <w:p w14:paraId="2B7EFF25" w14:textId="77777777" w:rsidR="00502777" w:rsidRPr="006B79BB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EB769A" wp14:editId="6131B3BB">
              <wp:simplePos x="0" y="0"/>
              <wp:positionH relativeFrom="column">
                <wp:posOffset>1981200</wp:posOffset>
              </wp:positionH>
              <wp:positionV relativeFrom="paragraph">
                <wp:posOffset>52070</wp:posOffset>
              </wp:positionV>
              <wp:extent cx="0" cy="493395"/>
              <wp:effectExtent l="0" t="0" r="38100" b="2095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EE957A" id="Connecteur droit 1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pt,4.1pt" to="156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PF+xiNsAAAAIAQAADwAAAGRycy9k&#10;b3ducmV2LnhtbEyPy07DMBBF90j8gzVIbBB1mraohDgVD/EBKUhsp/GQBOJxFLtNyNcziAUsj+7o&#10;zrn5bnKdOtEQWs8GlosEFHHlbcu1gdeX5+stqBCRLXaeycAXBdgV52c5ZtaPXNJpH2slJRwyNNDE&#10;2Gdah6ohh2Hhe2LJ3v3gMAoOtbYDjlLuOp0myY122LJ8aLCnx4aqz/3RGQjuo6SH8on9PLZX63l+&#10;25TrlTGXF9P9HahIU/w7hh99UYdCnA7+yDaozsBqmcqWaGCbgpL8lw/Cm1vQRa7/Dyi+AQ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DxfsYj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761054" w:rsidRPr="00761054">
      <w:rPr>
        <w:rFonts w:asciiTheme="majorHAnsi" w:hAnsiTheme="majorHAnsi" w:cstheme="majorHAnsi"/>
        <w:noProof/>
        <w:lang w:val="en-US"/>
      </w:rPr>
      <w:drawing>
        <wp:inline distT="0" distB="0" distL="0" distR="0" wp14:anchorId="4AC8F934" wp14:editId="67C526AE">
          <wp:extent cx="1038758" cy="557134"/>
          <wp:effectExtent l="0" t="0" r="9525" b="0"/>
          <wp:docPr id="207" name="Imag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Image 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73" cy="56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8F31A" w14:textId="77777777" w:rsidR="00722684" w:rsidRDefault="00722684" w:rsidP="00462F78">
      <w:r>
        <w:separator/>
      </w:r>
    </w:p>
  </w:footnote>
  <w:footnote w:type="continuationSeparator" w:id="0">
    <w:p w14:paraId="757C0A1C" w14:textId="77777777" w:rsidR="00722684" w:rsidRDefault="00722684" w:rsidP="00462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BBC6F" w14:textId="77777777" w:rsidR="00761054" w:rsidRDefault="00722684">
    <w:pPr>
      <w:pStyle w:val="En-tte"/>
    </w:pPr>
    <w:r>
      <w:rPr>
        <w:noProof/>
      </w:rPr>
      <w:pict w14:anchorId="5BDA0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39827" o:spid="_x0000_s1025" type="#_x0000_t75" alt="" style="position:absolute;margin-left:0;margin-top:0;width:451.45pt;height:637.3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terie nextmove _Plan de travail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3B648" w14:textId="77777777" w:rsidR="00462F78" w:rsidRDefault="00761054" w:rsidP="00462F78">
    <w:pPr>
      <w:pStyle w:val="En-tte"/>
      <w:ind w:left="1843" w:hanging="2552"/>
    </w:pPr>
    <w:r>
      <w:rPr>
        <w:noProof/>
      </w:rPr>
      <w:drawing>
        <wp:inline distT="0" distB="0" distL="0" distR="0" wp14:anchorId="57052CE4" wp14:editId="7C981558">
          <wp:extent cx="1440000" cy="716307"/>
          <wp:effectExtent l="0" t="0" r="8255" b="7620"/>
          <wp:docPr id="205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extMove cou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16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931F5" w14:textId="77777777" w:rsidR="00462F78" w:rsidRDefault="00FB03AE" w:rsidP="00761054">
    <w:pPr>
      <w:pStyle w:val="En-tte"/>
      <w:ind w:left="-1134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29BC1A08" wp14:editId="303F5F20">
              <wp:simplePos x="0" y="0"/>
              <wp:positionH relativeFrom="column">
                <wp:posOffset>-262255</wp:posOffset>
              </wp:positionH>
              <wp:positionV relativeFrom="paragraph">
                <wp:posOffset>335280</wp:posOffset>
              </wp:positionV>
              <wp:extent cx="6261834" cy="1109345"/>
              <wp:effectExtent l="0" t="0" r="0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1834" cy="1109345"/>
                        <a:chOff x="0" y="0"/>
                        <a:chExt cx="6261834" cy="1109345"/>
                      </a:xfrm>
                    </wpg:grpSpPr>
                    <pic:pic xmlns:pic="http://schemas.openxmlformats.org/drawingml/2006/picture">
                      <pic:nvPicPr>
                        <pic:cNvPr id="1" name="Graphiqu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1981200" cy="9855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2885540" y="0"/>
                          <a:ext cx="3376294" cy="21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3422" w14:textId="77777777" w:rsidR="00C75BC6" w:rsidRPr="00864A1F" w:rsidRDefault="00C75BC6" w:rsidP="00C75BC6">
                            <w:pPr>
                              <w:jc w:val="right"/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H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   M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O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B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I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I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   V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A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proofErr w:type="spellEnd"/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   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C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O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S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S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BC1A08" id="Groupe 2" o:spid="_x0000_s1028" style="position:absolute;left:0;text-align:left;margin-left:-20.65pt;margin-top:26.4pt;width:493.05pt;height:87.35pt;z-index:251652608" coordsize="62618,110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que 1" o:spid="_x0000_s1029" type="#_x0000_t75" style="position:absolute;top:1238;width:19812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8855;width:3376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14:paraId="0FB73422" w14:textId="77777777" w:rsidR="00C75BC6" w:rsidRPr="00864A1F" w:rsidRDefault="00C75BC6" w:rsidP="00C75BC6">
                      <w:pPr>
                        <w:jc w:val="right"/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</w:pP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H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   M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O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B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I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I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   V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A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proofErr w:type="spellStart"/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proofErr w:type="spellEnd"/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   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C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O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S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S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23FD"/>
    <w:multiLevelType w:val="multilevel"/>
    <w:tmpl w:val="A3B6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14528"/>
    <w:multiLevelType w:val="multilevel"/>
    <w:tmpl w:val="82CA1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30EF1"/>
    <w:multiLevelType w:val="multilevel"/>
    <w:tmpl w:val="F082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BF2FEE"/>
    <w:multiLevelType w:val="multilevel"/>
    <w:tmpl w:val="DA1A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0A1838"/>
    <w:multiLevelType w:val="hybridMultilevel"/>
    <w:tmpl w:val="39A25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F6EB6"/>
    <w:multiLevelType w:val="multilevel"/>
    <w:tmpl w:val="0F3A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44F09"/>
    <w:multiLevelType w:val="multilevel"/>
    <w:tmpl w:val="9A68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0C34AF"/>
    <w:multiLevelType w:val="multilevel"/>
    <w:tmpl w:val="AEB0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2D6E74"/>
    <w:multiLevelType w:val="multilevel"/>
    <w:tmpl w:val="483A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13BE5"/>
    <w:multiLevelType w:val="multilevel"/>
    <w:tmpl w:val="E8F0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4B2EF3"/>
    <w:multiLevelType w:val="multilevel"/>
    <w:tmpl w:val="FC04C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5B62B2"/>
    <w:multiLevelType w:val="multilevel"/>
    <w:tmpl w:val="0FD6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863"/>
    <w:multiLevelType w:val="multilevel"/>
    <w:tmpl w:val="C8E4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9353390">
    <w:abstractNumId w:val="5"/>
  </w:num>
  <w:num w:numId="2" w16cid:durableId="1449616850">
    <w:abstractNumId w:val="10"/>
  </w:num>
  <w:num w:numId="3" w16cid:durableId="1810323536">
    <w:abstractNumId w:val="3"/>
  </w:num>
  <w:num w:numId="4" w16cid:durableId="2116904568">
    <w:abstractNumId w:val="9"/>
  </w:num>
  <w:num w:numId="5" w16cid:durableId="1734498395">
    <w:abstractNumId w:val="11"/>
  </w:num>
  <w:num w:numId="6" w16cid:durableId="1437410675">
    <w:abstractNumId w:val="8"/>
  </w:num>
  <w:num w:numId="7" w16cid:durableId="1110130850">
    <w:abstractNumId w:val="12"/>
  </w:num>
  <w:num w:numId="8" w16cid:durableId="268977776">
    <w:abstractNumId w:val="6"/>
  </w:num>
  <w:num w:numId="9" w16cid:durableId="1748988719">
    <w:abstractNumId w:val="0"/>
  </w:num>
  <w:num w:numId="10" w16cid:durableId="1544101032">
    <w:abstractNumId w:val="2"/>
  </w:num>
  <w:num w:numId="11" w16cid:durableId="1267427857">
    <w:abstractNumId w:val="1"/>
  </w:num>
  <w:num w:numId="12" w16cid:durableId="788935378">
    <w:abstractNumId w:val="7"/>
  </w:num>
  <w:num w:numId="13" w16cid:durableId="653338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E5"/>
    <w:rsid w:val="00066B70"/>
    <w:rsid w:val="00082D15"/>
    <w:rsid w:val="000A332A"/>
    <w:rsid w:val="000D3A1D"/>
    <w:rsid w:val="00137CF0"/>
    <w:rsid w:val="00173E62"/>
    <w:rsid w:val="001817DF"/>
    <w:rsid w:val="00193360"/>
    <w:rsid w:val="00200C60"/>
    <w:rsid w:val="00214750"/>
    <w:rsid w:val="00221286"/>
    <w:rsid w:val="002470F1"/>
    <w:rsid w:val="002702C1"/>
    <w:rsid w:val="0028744C"/>
    <w:rsid w:val="00323CD7"/>
    <w:rsid w:val="00371BD7"/>
    <w:rsid w:val="003B0FC0"/>
    <w:rsid w:val="003B4FC1"/>
    <w:rsid w:val="003C778E"/>
    <w:rsid w:val="00462F78"/>
    <w:rsid w:val="00477841"/>
    <w:rsid w:val="00496238"/>
    <w:rsid w:val="004A0ED8"/>
    <w:rsid w:val="004D3C63"/>
    <w:rsid w:val="004F68C0"/>
    <w:rsid w:val="00502777"/>
    <w:rsid w:val="00545229"/>
    <w:rsid w:val="0058738D"/>
    <w:rsid w:val="005A5611"/>
    <w:rsid w:val="005D3A4C"/>
    <w:rsid w:val="00614CFD"/>
    <w:rsid w:val="00656017"/>
    <w:rsid w:val="00682B6C"/>
    <w:rsid w:val="00691D28"/>
    <w:rsid w:val="006B79BB"/>
    <w:rsid w:val="00722684"/>
    <w:rsid w:val="00761054"/>
    <w:rsid w:val="007A2C32"/>
    <w:rsid w:val="007E5E19"/>
    <w:rsid w:val="007E743B"/>
    <w:rsid w:val="00807EA9"/>
    <w:rsid w:val="00843C0A"/>
    <w:rsid w:val="00864A1F"/>
    <w:rsid w:val="008844AB"/>
    <w:rsid w:val="008963FA"/>
    <w:rsid w:val="00923356"/>
    <w:rsid w:val="009455E9"/>
    <w:rsid w:val="00991D5C"/>
    <w:rsid w:val="009F0C4B"/>
    <w:rsid w:val="009F49D7"/>
    <w:rsid w:val="00A03A8B"/>
    <w:rsid w:val="00AE70C5"/>
    <w:rsid w:val="00AF7CBD"/>
    <w:rsid w:val="00B20010"/>
    <w:rsid w:val="00B32828"/>
    <w:rsid w:val="00B55D73"/>
    <w:rsid w:val="00BB0ECD"/>
    <w:rsid w:val="00BD4944"/>
    <w:rsid w:val="00C132AB"/>
    <w:rsid w:val="00C16E7E"/>
    <w:rsid w:val="00C44610"/>
    <w:rsid w:val="00C64B78"/>
    <w:rsid w:val="00C75BC6"/>
    <w:rsid w:val="00CB2D5F"/>
    <w:rsid w:val="00D37CD5"/>
    <w:rsid w:val="00D9774A"/>
    <w:rsid w:val="00DA0DB0"/>
    <w:rsid w:val="00DD2668"/>
    <w:rsid w:val="00E34A1F"/>
    <w:rsid w:val="00EC79CB"/>
    <w:rsid w:val="00FB03AE"/>
    <w:rsid w:val="00FB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E669D"/>
  <w15:chartTrackingRefBased/>
  <w15:docId w15:val="{92E545E4-1445-4D01-B10E-6AB36CD6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2F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2F78"/>
  </w:style>
  <w:style w:type="paragraph" w:styleId="Pieddepage">
    <w:name w:val="footer"/>
    <w:basedOn w:val="Normal"/>
    <w:link w:val="PieddepageCar"/>
    <w:uiPriority w:val="99"/>
    <w:unhideWhenUsed/>
    <w:rsid w:val="00462F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2F78"/>
  </w:style>
  <w:style w:type="character" w:customStyle="1" w:styleId="apple-converted-space">
    <w:name w:val="apple-converted-space"/>
    <w:basedOn w:val="Policepardfaut"/>
    <w:rsid w:val="009F49D7"/>
  </w:style>
  <w:style w:type="character" w:styleId="Lienhypertexte">
    <w:name w:val="Hyperlink"/>
    <w:basedOn w:val="Policepardfaut"/>
    <w:uiPriority w:val="99"/>
    <w:unhideWhenUsed/>
    <w:rsid w:val="0050277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277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23CD7"/>
    <w:pPr>
      <w:spacing w:after="160" w:line="278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ontact@nextmove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Mov'eo\Desktop\NextMove_Courrier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806c58-cd88-40ea-bacc-9965ca2136aa" xsi:nil="true"/>
    <TaxCatchAll xmlns="55b02287-f511-4256-a8d8-165860d9025e" xsi:nil="true"/>
    <lcf76f155ced4ddcb4097134ff3c332f xmlns="6c806c58-cd88-40ea-bacc-9965ca2136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DB38F331CEB48AA7E70B23DDA5FA5" ma:contentTypeVersion="19" ma:contentTypeDescription="Crée un document." ma:contentTypeScope="" ma:versionID="afab3fd14017f7d04874da1ab563c615">
  <xsd:schema xmlns:xsd="http://www.w3.org/2001/XMLSchema" xmlns:xs="http://www.w3.org/2001/XMLSchema" xmlns:p="http://schemas.microsoft.com/office/2006/metadata/properties" xmlns:ns2="6c806c58-cd88-40ea-bacc-9965ca2136aa" xmlns:ns3="55b02287-f511-4256-a8d8-165860d9025e" targetNamespace="http://schemas.microsoft.com/office/2006/metadata/properties" ma:root="true" ma:fieldsID="5cb86b3059d61d9efea7909a26dd5357" ns2:_="" ns3:_="">
    <xsd:import namespace="6c806c58-cd88-40ea-bacc-9965ca2136aa"/>
    <xsd:import namespace="55b02287-f511-4256-a8d8-165860d902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06c58-cd88-40ea-bacc-9965ca213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bf41efa-5a78-49a8-9afa-083b9b8bca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02287-f511-4256-a8d8-165860d902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685b985-d697-4874-a61d-0446718ab711}" ma:internalName="TaxCatchAll" ma:showField="CatchAllData" ma:web="55b02287-f511-4256-a8d8-165860d902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FB259-86F8-4964-B0AA-EB585C41E100}">
  <ds:schemaRefs>
    <ds:schemaRef ds:uri="http://schemas.microsoft.com/office/2006/metadata/properties"/>
    <ds:schemaRef ds:uri="http://schemas.microsoft.com/office/infopath/2007/PartnerControls"/>
    <ds:schemaRef ds:uri="6c806c58-cd88-40ea-bacc-9965ca2136aa"/>
    <ds:schemaRef ds:uri="55b02287-f511-4256-a8d8-165860d9025e"/>
  </ds:schemaRefs>
</ds:datastoreItem>
</file>

<file path=customXml/itemProps2.xml><?xml version="1.0" encoding="utf-8"?>
<ds:datastoreItem xmlns:ds="http://schemas.openxmlformats.org/officeDocument/2006/customXml" ds:itemID="{9E741B2B-F384-4890-B6F3-4AF6009D8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06c58-cd88-40ea-bacc-9965ca2136aa"/>
    <ds:schemaRef ds:uri="55b02287-f511-4256-a8d8-165860d90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1D2EC7-D211-4181-9597-7588990624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NextMove_Courrier2</Template>
  <TotalTime>0</TotalTime>
  <Pages>1</Pages>
  <Words>229</Words>
  <Characters>827</Characters>
  <Application>Microsoft Office Word</Application>
  <DocSecurity>0</DocSecurity>
  <Lines>41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AdminMov'eo</dc:creator>
  <cp:keywords/>
  <dc:description/>
  <cp:lastModifiedBy>Carole Pichon</cp:lastModifiedBy>
  <cp:revision>2</cp:revision>
  <cp:lastPrinted>2021-04-06T07:27:00Z</cp:lastPrinted>
  <dcterms:created xsi:type="dcterms:W3CDTF">2026-04-14T15:51:00Z</dcterms:created>
  <dcterms:modified xsi:type="dcterms:W3CDTF">2026-04-14T15:51:00Z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0x010100CEEDB38F331CEB48AA7E70B23DDA5FA5</vt:lpwstr>
  </property>
  <property fmtid="{D5CDD505-2E9C-101B-9397-08002B2CF9AE}" pid="3" name="MediaServiceImageTags">
    <vt:lpwstr/>
  </property>
</Properties>
</file>